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288" w:tblpY="1693"/>
        <w:tblW w:w="121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630"/>
        <w:gridCol w:w="2160"/>
        <w:gridCol w:w="1963"/>
        <w:gridCol w:w="2385"/>
        <w:gridCol w:w="2555"/>
        <w:gridCol w:w="2486"/>
      </w:tblGrid>
      <w:tr w:rsidR="008D5E53" w:rsidRPr="008D56A0">
        <w:trPr>
          <w:trHeight w:val="484"/>
        </w:trPr>
        <w:tc>
          <w:tcPr>
            <w:tcW w:w="630" w:type="dxa"/>
            <w:tcBorders>
              <w:top w:val="double" w:sz="4" w:space="0" w:color="auto"/>
              <w:right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</w:p>
        </w:tc>
        <w:tc>
          <w:tcPr>
            <w:tcW w:w="21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8D5E53" w:rsidRPr="00731215" w:rsidRDefault="008D5E53" w:rsidP="008D56A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31215">
              <w:rPr>
                <w:rFonts w:ascii="Arial" w:hAnsi="Arial" w:cs="Arial"/>
                <w:b/>
                <w:bCs/>
              </w:rPr>
              <w:t>LUNI</w:t>
            </w:r>
          </w:p>
        </w:tc>
        <w:tc>
          <w:tcPr>
            <w:tcW w:w="1963" w:type="dxa"/>
            <w:tcBorders>
              <w:top w:val="double" w:sz="4" w:space="0" w:color="auto"/>
              <w:bottom w:val="double" w:sz="4" w:space="0" w:color="auto"/>
            </w:tcBorders>
          </w:tcPr>
          <w:p w:rsidR="008D5E53" w:rsidRPr="00731215" w:rsidRDefault="008D5E53" w:rsidP="008D56A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31215">
              <w:rPr>
                <w:rFonts w:ascii="Arial" w:hAnsi="Arial" w:cs="Arial"/>
                <w:b/>
                <w:bCs/>
              </w:rPr>
              <w:t>MARTI</w:t>
            </w:r>
          </w:p>
        </w:tc>
        <w:tc>
          <w:tcPr>
            <w:tcW w:w="2385" w:type="dxa"/>
            <w:tcBorders>
              <w:top w:val="double" w:sz="4" w:space="0" w:color="auto"/>
              <w:bottom w:val="double" w:sz="4" w:space="0" w:color="auto"/>
            </w:tcBorders>
          </w:tcPr>
          <w:p w:rsidR="008D5E53" w:rsidRPr="00731215" w:rsidRDefault="008D5E53" w:rsidP="008D56A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31215">
              <w:rPr>
                <w:rFonts w:ascii="Arial" w:hAnsi="Arial" w:cs="Arial"/>
                <w:b/>
                <w:bCs/>
              </w:rPr>
              <w:t>MIERCURI</w:t>
            </w:r>
          </w:p>
        </w:tc>
        <w:tc>
          <w:tcPr>
            <w:tcW w:w="2555" w:type="dxa"/>
            <w:tcBorders>
              <w:top w:val="double" w:sz="4" w:space="0" w:color="auto"/>
              <w:bottom w:val="double" w:sz="4" w:space="0" w:color="auto"/>
            </w:tcBorders>
          </w:tcPr>
          <w:p w:rsidR="008D5E53" w:rsidRPr="00731215" w:rsidRDefault="008D5E53" w:rsidP="008D56A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31215">
              <w:rPr>
                <w:rFonts w:ascii="Arial" w:hAnsi="Arial" w:cs="Arial"/>
                <w:b/>
                <w:bCs/>
              </w:rPr>
              <w:t>JOI</w:t>
            </w:r>
          </w:p>
        </w:tc>
        <w:tc>
          <w:tcPr>
            <w:tcW w:w="2486" w:type="dxa"/>
            <w:tcBorders>
              <w:top w:val="double" w:sz="4" w:space="0" w:color="auto"/>
              <w:bottom w:val="double" w:sz="4" w:space="0" w:color="auto"/>
            </w:tcBorders>
          </w:tcPr>
          <w:p w:rsidR="008D5E53" w:rsidRPr="00731215" w:rsidRDefault="008D5E53" w:rsidP="008D56A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31215">
              <w:rPr>
                <w:rFonts w:ascii="Arial" w:hAnsi="Arial" w:cs="Arial"/>
                <w:b/>
                <w:bCs/>
              </w:rPr>
              <w:t>VINERI</w:t>
            </w:r>
          </w:p>
        </w:tc>
      </w:tr>
      <w:tr w:rsidR="008D5E53" w:rsidRPr="008D56A0">
        <w:trPr>
          <w:trHeight w:val="507"/>
        </w:trPr>
        <w:tc>
          <w:tcPr>
            <w:tcW w:w="630" w:type="dxa"/>
            <w:tcBorders>
              <w:right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1</w:t>
            </w:r>
          </w:p>
        </w:tc>
        <w:tc>
          <w:tcPr>
            <w:tcW w:w="2160" w:type="dxa"/>
            <w:tcBorders>
              <w:top w:val="double" w:sz="4" w:space="0" w:color="auto"/>
              <w:left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MEM</w:t>
            </w:r>
          </w:p>
        </w:tc>
        <w:tc>
          <w:tcPr>
            <w:tcW w:w="1963" w:type="dxa"/>
            <w:tcBorders>
              <w:top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MEM</w:t>
            </w:r>
          </w:p>
        </w:tc>
        <w:tc>
          <w:tcPr>
            <w:tcW w:w="2385" w:type="dxa"/>
            <w:tcBorders>
              <w:top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MEM</w:t>
            </w:r>
          </w:p>
        </w:tc>
        <w:tc>
          <w:tcPr>
            <w:tcW w:w="2555" w:type="dxa"/>
            <w:tcBorders>
              <w:top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CLR</w:t>
            </w:r>
          </w:p>
        </w:tc>
        <w:tc>
          <w:tcPr>
            <w:tcW w:w="2486" w:type="dxa"/>
            <w:tcBorders>
              <w:top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CLR</w:t>
            </w:r>
          </w:p>
        </w:tc>
      </w:tr>
      <w:tr w:rsidR="008D5E53" w:rsidRPr="008D56A0">
        <w:trPr>
          <w:trHeight w:val="484"/>
        </w:trPr>
        <w:tc>
          <w:tcPr>
            <w:tcW w:w="630" w:type="dxa"/>
            <w:tcBorders>
              <w:right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2</w:t>
            </w:r>
          </w:p>
        </w:tc>
        <w:tc>
          <w:tcPr>
            <w:tcW w:w="2160" w:type="dxa"/>
            <w:tcBorders>
              <w:left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CLR</w:t>
            </w:r>
          </w:p>
        </w:tc>
        <w:tc>
          <w:tcPr>
            <w:tcW w:w="1963" w:type="dxa"/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CLR</w:t>
            </w:r>
          </w:p>
        </w:tc>
        <w:tc>
          <w:tcPr>
            <w:tcW w:w="2385" w:type="dxa"/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CLR</w:t>
            </w:r>
          </w:p>
        </w:tc>
        <w:tc>
          <w:tcPr>
            <w:tcW w:w="2555" w:type="dxa"/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MEM</w:t>
            </w:r>
          </w:p>
        </w:tc>
        <w:tc>
          <w:tcPr>
            <w:tcW w:w="2486" w:type="dxa"/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MM</w:t>
            </w:r>
          </w:p>
        </w:tc>
      </w:tr>
      <w:tr w:rsidR="008D5E53" w:rsidRPr="008D56A0">
        <w:trPr>
          <w:trHeight w:val="484"/>
        </w:trPr>
        <w:tc>
          <w:tcPr>
            <w:tcW w:w="630" w:type="dxa"/>
            <w:tcBorders>
              <w:right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3</w:t>
            </w:r>
          </w:p>
        </w:tc>
        <w:tc>
          <w:tcPr>
            <w:tcW w:w="2160" w:type="dxa"/>
            <w:tcBorders>
              <w:left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MM</w:t>
            </w:r>
          </w:p>
        </w:tc>
        <w:tc>
          <w:tcPr>
            <w:tcW w:w="1963" w:type="dxa"/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AVAP</w:t>
            </w:r>
          </w:p>
        </w:tc>
        <w:tc>
          <w:tcPr>
            <w:tcW w:w="2385" w:type="dxa"/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CLR</w:t>
            </w:r>
          </w:p>
        </w:tc>
        <w:tc>
          <w:tcPr>
            <w:tcW w:w="2555" w:type="dxa"/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DP</w:t>
            </w:r>
          </w:p>
        </w:tc>
        <w:tc>
          <w:tcPr>
            <w:tcW w:w="2486" w:type="dxa"/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EFS</w:t>
            </w:r>
          </w:p>
        </w:tc>
      </w:tr>
      <w:tr w:rsidR="008D5E53" w:rsidRPr="008D56A0">
        <w:trPr>
          <w:trHeight w:val="507"/>
        </w:trPr>
        <w:tc>
          <w:tcPr>
            <w:tcW w:w="630" w:type="dxa"/>
            <w:tcBorders>
              <w:right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4</w:t>
            </w:r>
          </w:p>
        </w:tc>
        <w:tc>
          <w:tcPr>
            <w:tcW w:w="2160" w:type="dxa"/>
            <w:tcBorders>
              <w:left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MEM-st.</w:t>
            </w:r>
          </w:p>
        </w:tc>
        <w:tc>
          <w:tcPr>
            <w:tcW w:w="1963" w:type="dxa"/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RELIGIE</w:t>
            </w:r>
          </w:p>
        </w:tc>
        <w:tc>
          <w:tcPr>
            <w:tcW w:w="2385" w:type="dxa"/>
          </w:tcPr>
          <w:p w:rsidR="008D5E53" w:rsidRPr="008D56A0" w:rsidRDefault="008D5E53" w:rsidP="008D56A0">
            <w:pPr>
              <w:spacing w:after="0" w:line="240" w:lineRule="auto"/>
            </w:pPr>
            <w:r>
              <w:t>LB. engleza</w:t>
            </w:r>
          </w:p>
        </w:tc>
        <w:tc>
          <w:tcPr>
            <w:tcW w:w="2555" w:type="dxa"/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AVAP</w:t>
            </w:r>
          </w:p>
        </w:tc>
        <w:tc>
          <w:tcPr>
            <w:tcW w:w="2486" w:type="dxa"/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EFS</w:t>
            </w:r>
          </w:p>
        </w:tc>
      </w:tr>
      <w:tr w:rsidR="008D5E53" w:rsidRPr="008D56A0">
        <w:trPr>
          <w:trHeight w:val="507"/>
        </w:trPr>
        <w:tc>
          <w:tcPr>
            <w:tcW w:w="630" w:type="dxa"/>
            <w:tcBorders>
              <w:bottom w:val="double" w:sz="4" w:space="0" w:color="auto"/>
              <w:right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 xml:space="preserve"> 5</w:t>
            </w:r>
          </w:p>
        </w:tc>
        <w:tc>
          <w:tcPr>
            <w:tcW w:w="2160" w:type="dxa"/>
            <w:tcBorders>
              <w:left w:val="double" w:sz="4" w:space="0" w:color="auto"/>
              <w:bottom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</w:p>
        </w:tc>
        <w:tc>
          <w:tcPr>
            <w:tcW w:w="1963" w:type="dxa"/>
            <w:tcBorders>
              <w:bottom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</w:p>
        </w:tc>
        <w:tc>
          <w:tcPr>
            <w:tcW w:w="2385" w:type="dxa"/>
            <w:tcBorders>
              <w:bottom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</w:p>
        </w:tc>
        <w:tc>
          <w:tcPr>
            <w:tcW w:w="2555" w:type="dxa"/>
            <w:tcBorders>
              <w:bottom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</w:p>
        </w:tc>
        <w:tc>
          <w:tcPr>
            <w:tcW w:w="2486" w:type="dxa"/>
            <w:tcBorders>
              <w:bottom w:val="double" w:sz="4" w:space="0" w:color="auto"/>
            </w:tcBorders>
          </w:tcPr>
          <w:p w:rsidR="008D5E53" w:rsidRPr="008D56A0" w:rsidRDefault="008D5E53" w:rsidP="008D56A0">
            <w:pPr>
              <w:spacing w:after="0" w:line="240" w:lineRule="auto"/>
            </w:pPr>
            <w:r w:rsidRPr="008D56A0">
              <w:t>Consiliere pt. parinti</w:t>
            </w:r>
          </w:p>
        </w:tc>
      </w:tr>
    </w:tbl>
    <w:p w:rsidR="008D5E53" w:rsidRPr="00731215" w:rsidRDefault="008D5E53" w:rsidP="00206C95">
      <w:pPr>
        <w:jc w:val="center"/>
        <w:rPr>
          <w:b/>
          <w:bCs/>
          <w:sz w:val="24"/>
          <w:szCs w:val="24"/>
          <w:lang w:val="it-IT"/>
        </w:rPr>
      </w:pPr>
      <w:r w:rsidRPr="00731215">
        <w:rPr>
          <w:b/>
          <w:bCs/>
          <w:sz w:val="24"/>
          <w:szCs w:val="24"/>
          <w:lang w:val="it-IT"/>
        </w:rPr>
        <w:t>ORARUL CLASEI A II-a A, 2015-2016</w:t>
      </w:r>
    </w:p>
    <w:p w:rsidR="008D5E53" w:rsidRPr="007F3F5A" w:rsidRDefault="008D5E53">
      <w:pPr>
        <w:rPr>
          <w:lang w:val="it-IT"/>
        </w:rPr>
      </w:pPr>
    </w:p>
    <w:tbl>
      <w:tblPr>
        <w:tblpPr w:leftFromText="180" w:rightFromText="180" w:vertAnchor="text" w:horzAnchor="page" w:tblpX="8077" w:tblpY="229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532"/>
      </w:tblGrid>
      <w:tr w:rsidR="008D5E53" w:rsidRPr="00731215">
        <w:trPr>
          <w:trHeight w:val="4395"/>
        </w:trPr>
        <w:tc>
          <w:tcPr>
            <w:tcW w:w="5532" w:type="dxa"/>
          </w:tcPr>
          <w:p w:rsidR="008D5E53" w:rsidRDefault="008D5E53" w:rsidP="00391B3D">
            <w:pPr>
              <w:spacing w:after="0" w:line="240" w:lineRule="auto"/>
              <w:rPr>
                <w:lang w:val="it-IT"/>
              </w:rPr>
            </w:pPr>
            <w:r w:rsidRPr="0095152E">
              <w:rPr>
                <w:lang w:val="it-IT"/>
              </w:rPr>
              <w:t xml:space="preserve">              </w:t>
            </w:r>
          </w:p>
          <w:p w:rsidR="008D5E53" w:rsidRPr="00505820" w:rsidRDefault="008D5E53" w:rsidP="00391B3D">
            <w:pPr>
              <w:spacing w:after="0" w:line="240" w:lineRule="auto"/>
              <w:rPr>
                <w:rFonts w:ascii="Arial" w:hAnsi="Arial" w:cs="Arial"/>
                <w:b/>
                <w:bCs/>
                <w:lang w:val="it-IT"/>
              </w:rPr>
            </w:pPr>
            <w:r w:rsidRPr="00505820">
              <w:rPr>
                <w:b/>
                <w:bCs/>
                <w:lang w:val="it-IT"/>
              </w:rPr>
              <w:t xml:space="preserve">    </w:t>
            </w:r>
            <w:r w:rsidRPr="00505820">
              <w:rPr>
                <w:rFonts w:ascii="Arial" w:hAnsi="Arial" w:cs="Arial"/>
                <w:b/>
                <w:bCs/>
                <w:lang w:val="it-IT"/>
              </w:rPr>
              <w:t>Rechizite pentru cl. a II-a</w:t>
            </w:r>
          </w:p>
          <w:p w:rsidR="008D5E53" w:rsidRPr="0095152E" w:rsidRDefault="008D5E53" w:rsidP="00391B3D">
            <w:pPr>
              <w:spacing w:after="0" w:line="240" w:lineRule="auto"/>
              <w:rPr>
                <w:rFonts w:ascii="Arial" w:hAnsi="Arial" w:cs="Arial"/>
                <w:lang w:val="it-IT"/>
              </w:rPr>
            </w:pPr>
          </w:p>
          <w:p w:rsidR="008D5E53" w:rsidRPr="0095152E" w:rsidRDefault="008D5E53" w:rsidP="00391B3D">
            <w:pPr>
              <w:spacing w:after="0" w:line="240" w:lineRule="auto"/>
              <w:rPr>
                <w:lang w:val="it-IT"/>
              </w:rPr>
            </w:pPr>
            <w:r w:rsidRPr="0095152E">
              <w:rPr>
                <w:lang w:val="it-IT"/>
              </w:rPr>
              <w:t xml:space="preserve">CLR-2 </w:t>
            </w:r>
            <w:r>
              <w:rPr>
                <w:lang w:val="it-IT"/>
              </w:rPr>
              <w:t xml:space="preserve">caiete tip II= 2, 1 vocabular </w:t>
            </w:r>
          </w:p>
          <w:p w:rsidR="008D5E53" w:rsidRPr="007D7125" w:rsidRDefault="008D5E53" w:rsidP="00391B3D">
            <w:pPr>
              <w:spacing w:after="0" w:line="240" w:lineRule="auto"/>
            </w:pPr>
            <w:r w:rsidRPr="007D7125">
              <w:t>LB. ENGLEZA -1caiet CLR tip 2</w:t>
            </w:r>
            <w:r>
              <w:t>, 1 vocabular</w:t>
            </w:r>
          </w:p>
          <w:p w:rsidR="008D5E53" w:rsidRDefault="008D5E53" w:rsidP="00391B3D">
            <w:pPr>
              <w:spacing w:after="0" w:line="240" w:lineRule="auto"/>
              <w:rPr>
                <w:lang w:val="it-IT"/>
              </w:rPr>
            </w:pPr>
            <w:r w:rsidRPr="0095152E">
              <w:rPr>
                <w:lang w:val="it-IT"/>
              </w:rPr>
              <w:t xml:space="preserve">MEM-2 caiete </w:t>
            </w:r>
            <w:r>
              <w:rPr>
                <w:lang w:val="it-IT"/>
              </w:rPr>
              <w:t>matematica</w:t>
            </w:r>
          </w:p>
          <w:p w:rsidR="008D5E53" w:rsidRPr="0095152E" w:rsidRDefault="008D5E53" w:rsidP="00391B3D">
            <w:pPr>
              <w:spacing w:after="0" w:line="240" w:lineRule="auto"/>
              <w:rPr>
                <w:lang w:val="it-IT"/>
              </w:rPr>
            </w:pPr>
            <w:r w:rsidRPr="0095152E">
              <w:rPr>
                <w:lang w:val="it-IT"/>
              </w:rPr>
              <w:t>RELIGIE-1 caiet CLR tip 2</w:t>
            </w:r>
          </w:p>
          <w:p w:rsidR="008D5E53" w:rsidRDefault="008D5E53" w:rsidP="00391B3D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AVAP- mapa si caiet (comanda scoala), bloc de desen mic, foarfece, lipici</w:t>
            </w:r>
          </w:p>
          <w:p w:rsidR="008D5E53" w:rsidRDefault="008D5E53" w:rsidP="00391B3D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Penar utilat, hartie A4-40 buc.</w:t>
            </w:r>
          </w:p>
          <w:p w:rsidR="008D5E53" w:rsidRDefault="008D5E53" w:rsidP="00391B3D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1 rola hartie de bucatarie</w:t>
            </w:r>
          </w:p>
          <w:p w:rsidR="008D5E53" w:rsidRPr="00FF43DC" w:rsidRDefault="008D5E53" w:rsidP="00391B3D">
            <w:pPr>
              <w:spacing w:after="0" w:line="240" w:lineRule="auto"/>
              <w:rPr>
                <w:b/>
                <w:bCs/>
                <w:lang w:val="it-IT"/>
              </w:rPr>
            </w:pPr>
          </w:p>
          <w:p w:rsidR="008D5E53" w:rsidRPr="00FF43DC" w:rsidRDefault="008D5E53" w:rsidP="00391B3D">
            <w:pPr>
              <w:spacing w:after="0" w:line="240" w:lineRule="auto"/>
              <w:rPr>
                <w:lang w:val="it-IT"/>
              </w:rPr>
            </w:pPr>
            <w:r w:rsidRPr="00FF43DC">
              <w:rPr>
                <w:b/>
                <w:bCs/>
                <w:lang w:val="it-IT"/>
              </w:rPr>
              <w:t xml:space="preserve">Caietele </w:t>
            </w:r>
            <w:r>
              <w:rPr>
                <w:b/>
                <w:bCs/>
                <w:lang w:val="it-IT"/>
              </w:rPr>
              <w:t xml:space="preserve">auxiliare </w:t>
            </w:r>
            <w:r w:rsidRPr="00FF43DC">
              <w:rPr>
                <w:b/>
                <w:bCs/>
                <w:lang w:val="it-IT"/>
              </w:rPr>
              <w:t>vor fi</w:t>
            </w:r>
            <w:r>
              <w:rPr>
                <w:b/>
                <w:bCs/>
                <w:lang w:val="it-IT"/>
              </w:rPr>
              <w:t xml:space="preserve"> comandate pentru toti copiii.</w:t>
            </w:r>
          </w:p>
          <w:p w:rsidR="008D5E53" w:rsidRPr="00FF43DC" w:rsidRDefault="008D5E53" w:rsidP="00FF43DC">
            <w:pPr>
              <w:pStyle w:val="ListParagraph"/>
              <w:spacing w:after="0" w:line="240" w:lineRule="auto"/>
              <w:ind w:left="0"/>
              <w:rPr>
                <w:b/>
                <w:bCs/>
                <w:lang w:val="it-IT"/>
              </w:rPr>
            </w:pPr>
          </w:p>
        </w:tc>
      </w:tr>
    </w:tbl>
    <w:tbl>
      <w:tblPr>
        <w:tblpPr w:leftFromText="180" w:rightFromText="180" w:vertAnchor="text" w:tblpX="2221" w:tblpY="1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29"/>
      </w:tblGrid>
      <w:tr w:rsidR="008D5E53" w:rsidRPr="00731215">
        <w:trPr>
          <w:trHeight w:val="5258"/>
        </w:trPr>
        <w:tc>
          <w:tcPr>
            <w:tcW w:w="3629" w:type="dxa"/>
          </w:tcPr>
          <w:p w:rsidR="008D5E53" w:rsidRDefault="008D5E53" w:rsidP="00072FFB">
            <w:pPr>
              <w:spacing w:after="0" w:line="240" w:lineRule="auto"/>
              <w:rPr>
                <w:rFonts w:ascii="Arial" w:hAnsi="Arial" w:cs="Arial"/>
                <w:lang w:val="it-IT"/>
              </w:rPr>
            </w:pPr>
            <w:r w:rsidRPr="006B4C84">
              <w:rPr>
                <w:rFonts w:ascii="Arial" w:hAnsi="Arial" w:cs="Arial"/>
                <w:b/>
                <w:bCs/>
                <w:lang w:val="it-IT"/>
              </w:rPr>
              <w:t>STRUCTURA ANULUI SCOLAR</w:t>
            </w:r>
            <w:r w:rsidRPr="0095152E">
              <w:rPr>
                <w:rFonts w:ascii="Arial" w:hAnsi="Arial" w:cs="Arial"/>
                <w:lang w:val="it-IT"/>
              </w:rPr>
              <w:t>:</w:t>
            </w:r>
          </w:p>
          <w:p w:rsidR="008D5E53" w:rsidRPr="0095152E" w:rsidRDefault="008D5E53" w:rsidP="00072FFB">
            <w:pPr>
              <w:spacing w:after="0" w:line="240" w:lineRule="auto"/>
              <w:rPr>
                <w:rFonts w:ascii="Arial" w:hAnsi="Arial" w:cs="Arial"/>
                <w:lang w:val="it-IT"/>
              </w:rPr>
            </w:pPr>
          </w:p>
          <w:p w:rsidR="008D5E53" w:rsidRPr="00AB32F9" w:rsidRDefault="008D5E53" w:rsidP="00072FF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AB32F9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Sem. I</w:t>
            </w:r>
          </w:p>
          <w:p w:rsidR="008D5E53" w:rsidRPr="00AB32F9" w:rsidRDefault="008D5E53" w:rsidP="00072FF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AB32F9">
              <w:rPr>
                <w:rFonts w:ascii="Arial" w:hAnsi="Arial" w:cs="Arial"/>
                <w:sz w:val="18"/>
                <w:szCs w:val="18"/>
                <w:lang w:val="it-IT"/>
              </w:rPr>
              <w:t>14 sept.- 18 dec.=</w:t>
            </w:r>
            <w:r w:rsidRPr="00AB32F9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cursuri</w:t>
            </w:r>
          </w:p>
          <w:p w:rsidR="008D5E53" w:rsidRPr="00AB32F9" w:rsidRDefault="008D5E53" w:rsidP="00072FF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B32F9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r w:rsidRPr="00AB32F9">
              <w:rPr>
                <w:rFonts w:ascii="Arial" w:hAnsi="Arial" w:cs="Arial"/>
                <w:sz w:val="18"/>
                <w:szCs w:val="18"/>
              </w:rPr>
              <w:t>31 oct.</w:t>
            </w:r>
            <w:r w:rsidRPr="00AB32F9">
              <w:rPr>
                <w:rFonts w:ascii="Arial" w:hAnsi="Arial" w:cs="Arial"/>
                <w:b/>
                <w:bCs/>
                <w:sz w:val="18"/>
                <w:szCs w:val="18"/>
              </w:rPr>
              <w:t>-8 noiembrie-vacanta</w:t>
            </w:r>
          </w:p>
          <w:p w:rsidR="008D5E53" w:rsidRPr="00AB32F9" w:rsidRDefault="008D5E53" w:rsidP="00072FF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32F9">
              <w:rPr>
                <w:rFonts w:ascii="Arial" w:hAnsi="Arial" w:cs="Arial"/>
                <w:sz w:val="18"/>
                <w:szCs w:val="18"/>
              </w:rPr>
              <w:t>4 ian.- 29 ian.=</w:t>
            </w:r>
            <w:r w:rsidRPr="00AB32F9">
              <w:rPr>
                <w:rFonts w:ascii="Arial" w:hAnsi="Arial" w:cs="Arial"/>
                <w:b/>
                <w:bCs/>
                <w:sz w:val="18"/>
                <w:szCs w:val="18"/>
              </w:rPr>
              <w:t>cursuri</w:t>
            </w:r>
          </w:p>
          <w:p w:rsidR="008D5E53" w:rsidRPr="00AB32F9" w:rsidRDefault="008D5E53" w:rsidP="00072FF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AB32F9">
              <w:rPr>
                <w:rFonts w:ascii="Arial" w:hAnsi="Arial" w:cs="Arial"/>
                <w:b/>
                <w:bCs/>
                <w:sz w:val="18"/>
                <w:szCs w:val="18"/>
              </w:rPr>
              <w:t>Vacanta de iarn</w:t>
            </w:r>
            <w:r w:rsidRPr="00AB32F9">
              <w:rPr>
                <w:rFonts w:ascii="Arial" w:hAnsi="Arial" w:cs="Arial"/>
                <w:b/>
                <w:bCs/>
                <w:sz w:val="18"/>
                <w:szCs w:val="18"/>
                <w:lang w:val="ro-RO"/>
              </w:rPr>
              <w:t>ă</w:t>
            </w:r>
            <w:r w:rsidRPr="00AB32F9">
              <w:rPr>
                <w:rFonts w:ascii="Arial" w:hAnsi="Arial" w:cs="Arial"/>
                <w:sz w:val="18"/>
                <w:szCs w:val="18"/>
                <w:lang w:val="ro-RO"/>
              </w:rPr>
              <w:t>: 19 dec 2015-3 ian. 2016</w:t>
            </w:r>
          </w:p>
          <w:p w:rsidR="008D5E53" w:rsidRPr="00AB32F9" w:rsidRDefault="008D5E53" w:rsidP="00072FF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32F9">
              <w:rPr>
                <w:rFonts w:ascii="Arial" w:hAnsi="Arial" w:cs="Arial"/>
                <w:sz w:val="18"/>
                <w:szCs w:val="18"/>
              </w:rPr>
              <w:t xml:space="preserve">4 ianuarie 2016-29.01.2016 = </w:t>
            </w:r>
            <w:r w:rsidRPr="00AB32F9">
              <w:rPr>
                <w:rFonts w:ascii="Arial" w:hAnsi="Arial" w:cs="Arial"/>
                <w:b/>
                <w:bCs/>
                <w:sz w:val="18"/>
                <w:szCs w:val="18"/>
              </w:rPr>
              <w:t>cursuri</w:t>
            </w:r>
          </w:p>
          <w:p w:rsidR="008D5E53" w:rsidRPr="00AB32F9" w:rsidRDefault="008D5E53" w:rsidP="00072FF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val="ro-RO"/>
              </w:rPr>
            </w:pPr>
            <w:r w:rsidRPr="00AB32F9">
              <w:rPr>
                <w:rFonts w:ascii="Arial" w:hAnsi="Arial" w:cs="Arial"/>
                <w:b/>
                <w:bCs/>
                <w:sz w:val="18"/>
                <w:szCs w:val="18"/>
              </w:rPr>
              <w:t>Vacan</w:t>
            </w:r>
            <w:r w:rsidRPr="00AB32F9">
              <w:rPr>
                <w:rFonts w:ascii="Arial" w:hAnsi="Arial" w:cs="Arial"/>
                <w:b/>
                <w:bCs/>
                <w:sz w:val="18"/>
                <w:szCs w:val="18"/>
                <w:lang w:val="ro-RO"/>
              </w:rPr>
              <w:t>ţa intersemestrială</w:t>
            </w:r>
          </w:p>
          <w:p w:rsidR="008D5E53" w:rsidRPr="00AB32F9" w:rsidRDefault="008D5E53" w:rsidP="00072FF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AB32F9">
              <w:rPr>
                <w:rFonts w:ascii="Arial" w:hAnsi="Arial" w:cs="Arial"/>
                <w:sz w:val="18"/>
                <w:szCs w:val="18"/>
                <w:lang w:val="ro-RO"/>
              </w:rPr>
              <w:t>30 ian.-7 febr.</w:t>
            </w:r>
          </w:p>
          <w:p w:rsidR="008D5E53" w:rsidRPr="00AB32F9" w:rsidRDefault="008D5E53" w:rsidP="00072FF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ro-RO"/>
              </w:rPr>
            </w:pPr>
          </w:p>
          <w:p w:rsidR="008D5E53" w:rsidRPr="00AB32F9" w:rsidRDefault="008D5E53" w:rsidP="00072FF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lang w:val="ro-RO"/>
              </w:rPr>
            </w:pPr>
            <w:r w:rsidRPr="00AB32F9">
              <w:rPr>
                <w:rFonts w:ascii="Arial" w:hAnsi="Arial" w:cs="Arial"/>
                <w:b/>
                <w:bCs/>
                <w:sz w:val="18"/>
                <w:szCs w:val="18"/>
                <w:lang w:val="ro-RO"/>
              </w:rPr>
              <w:t>Sem.II</w:t>
            </w:r>
          </w:p>
          <w:p w:rsidR="008D5E53" w:rsidRPr="00AB32F9" w:rsidRDefault="008D5E53" w:rsidP="006B4C84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AB32F9">
              <w:rPr>
                <w:rFonts w:ascii="Arial" w:hAnsi="Arial" w:cs="Arial"/>
                <w:sz w:val="18"/>
                <w:szCs w:val="18"/>
                <w:lang w:val="ro-RO"/>
              </w:rPr>
              <w:t xml:space="preserve">8 febr-22 apr.= </w:t>
            </w:r>
            <w:r w:rsidRPr="00AB32F9">
              <w:rPr>
                <w:rFonts w:ascii="Arial" w:hAnsi="Arial" w:cs="Arial"/>
                <w:b/>
                <w:bCs/>
                <w:sz w:val="18"/>
                <w:szCs w:val="18"/>
                <w:lang w:val="ro-RO"/>
              </w:rPr>
              <w:t>cursuri</w:t>
            </w:r>
          </w:p>
          <w:p w:rsidR="008D5E53" w:rsidRPr="00AB32F9" w:rsidRDefault="008D5E53" w:rsidP="006B4C84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ro-RO"/>
              </w:rPr>
            </w:pPr>
            <w:r w:rsidRPr="00AB32F9"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ro-RO" w:eastAsia="ro-RO"/>
              </w:rPr>
              <w:t>Vacanţa de primăvară </w:t>
            </w:r>
            <w:r w:rsidRPr="00AB32F9">
              <w:rPr>
                <w:rFonts w:ascii="Arial" w:hAnsi="Arial" w:cs="Arial"/>
                <w:color w:val="333333"/>
                <w:sz w:val="18"/>
                <w:szCs w:val="18"/>
                <w:lang w:val="ro-RO" w:eastAsia="ro-RO"/>
              </w:rPr>
              <w:t>– 23 apr.-3.mai</w:t>
            </w:r>
            <w:r w:rsidRPr="00AB32F9">
              <w:rPr>
                <w:rFonts w:ascii="Arial" w:hAnsi="Arial" w:cs="Arial"/>
                <w:color w:val="333333"/>
                <w:sz w:val="18"/>
                <w:szCs w:val="18"/>
                <w:lang w:val="ro-RO" w:eastAsia="ro-RO"/>
              </w:rPr>
              <w:br/>
            </w:r>
            <w:r w:rsidRPr="00AB32F9"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ro-RO" w:eastAsia="ro-RO"/>
              </w:rPr>
              <w:t>Cursuri</w:t>
            </w:r>
            <w:r w:rsidRPr="00AB32F9">
              <w:rPr>
                <w:rFonts w:ascii="Arial" w:hAnsi="Arial" w:cs="Arial"/>
                <w:color w:val="333333"/>
                <w:sz w:val="18"/>
                <w:szCs w:val="18"/>
                <w:lang w:val="ro-RO" w:eastAsia="ro-RO"/>
              </w:rPr>
              <w:t> – 04 mai 2016 –17 iunie 2016</w:t>
            </w:r>
            <w:r w:rsidRPr="00AB32F9">
              <w:rPr>
                <w:rFonts w:ascii="Arial" w:hAnsi="Arial" w:cs="Arial"/>
                <w:color w:val="333333"/>
                <w:sz w:val="18"/>
                <w:szCs w:val="18"/>
                <w:lang w:val="ro-RO" w:eastAsia="ro-RO"/>
              </w:rPr>
              <w:br/>
            </w:r>
            <w:r w:rsidRPr="00AB32F9"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ro-RO" w:eastAsia="ro-RO"/>
              </w:rPr>
              <w:t>Vacanţa de vară </w:t>
            </w:r>
            <w:r w:rsidRPr="00AB32F9">
              <w:rPr>
                <w:rFonts w:ascii="Arial" w:hAnsi="Arial" w:cs="Arial"/>
                <w:color w:val="333333"/>
                <w:sz w:val="18"/>
                <w:szCs w:val="18"/>
                <w:lang w:val="ro-RO" w:eastAsia="ro-RO"/>
              </w:rPr>
              <w:t>– 18 iunie -14 sept. 2016</w:t>
            </w:r>
          </w:p>
          <w:p w:rsidR="008D5E53" w:rsidRPr="00AB32F9" w:rsidRDefault="008D5E53" w:rsidP="007D7125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color w:val="333333"/>
                <w:sz w:val="18"/>
                <w:szCs w:val="18"/>
                <w:lang w:val="ro-RO" w:eastAsia="ro-RO"/>
              </w:rPr>
            </w:pPr>
            <w:r w:rsidRPr="00AB32F9"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val="ro-RO" w:eastAsia="ro-RO"/>
              </w:rPr>
              <w:t>Săptămâna 18-22 aprilie 2016</w:t>
            </w:r>
            <w:r w:rsidRPr="00AB32F9">
              <w:rPr>
                <w:rFonts w:ascii="Arial" w:hAnsi="Arial" w:cs="Arial"/>
                <w:color w:val="333333"/>
                <w:sz w:val="18"/>
                <w:szCs w:val="18"/>
                <w:lang w:val="ro-RO" w:eastAsia="ro-RO"/>
              </w:rPr>
              <w:t> -</w:t>
            </w:r>
            <w:r w:rsidRPr="00AB32F9">
              <w:rPr>
                <w:rFonts w:ascii="Arial" w:hAnsi="Arial" w:cs="Arial"/>
                <w:b/>
                <w:bCs/>
                <w:i/>
                <w:iCs/>
                <w:color w:val="333333"/>
                <w:sz w:val="18"/>
                <w:szCs w:val="18"/>
                <w:lang w:val="ro-RO" w:eastAsia="ro-RO"/>
              </w:rPr>
              <w:t>Şcoala Altfel: Sa stii mai multe, sa fii mai bun!"</w:t>
            </w:r>
            <w:r w:rsidRPr="00AB32F9">
              <w:rPr>
                <w:rFonts w:ascii="Arial" w:hAnsi="Arial" w:cs="Arial"/>
                <w:color w:val="333333"/>
                <w:sz w:val="18"/>
                <w:szCs w:val="18"/>
                <w:lang w:val="ro-RO" w:eastAsia="ro-RO"/>
              </w:rPr>
              <w:t>, având un orar specific.</w:t>
            </w:r>
          </w:p>
          <w:p w:rsidR="008D5E53" w:rsidRPr="007D7125" w:rsidRDefault="008D5E53" w:rsidP="00072FFB">
            <w:pPr>
              <w:spacing w:after="0" w:line="240" w:lineRule="auto"/>
              <w:rPr>
                <w:lang w:val="ro-RO"/>
              </w:rPr>
            </w:pPr>
          </w:p>
        </w:tc>
      </w:tr>
    </w:tbl>
    <w:p w:rsidR="008D5E53" w:rsidRPr="0095152E" w:rsidRDefault="008D5E53" w:rsidP="00E83AAE">
      <w:pPr>
        <w:spacing w:after="0" w:line="240" w:lineRule="auto"/>
        <w:rPr>
          <w:lang w:val="it-IT"/>
        </w:rPr>
      </w:pPr>
      <w:r w:rsidRPr="0095152E">
        <w:rPr>
          <w:lang w:val="it-IT"/>
        </w:rPr>
        <w:t>CLR-6 ORE</w:t>
      </w:r>
    </w:p>
    <w:p w:rsidR="008D5E53" w:rsidRPr="0095152E" w:rsidRDefault="008D5E53" w:rsidP="00E83AAE">
      <w:pPr>
        <w:spacing w:after="0" w:line="240" w:lineRule="auto"/>
        <w:rPr>
          <w:lang w:val="it-IT"/>
        </w:rPr>
      </w:pPr>
      <w:r>
        <w:rPr>
          <w:lang w:val="it-IT"/>
        </w:rPr>
        <w:t>LB. Engleza</w:t>
      </w:r>
      <w:r w:rsidRPr="0095152E">
        <w:rPr>
          <w:lang w:val="it-IT"/>
        </w:rPr>
        <w:t>-1</w:t>
      </w:r>
    </w:p>
    <w:p w:rsidR="008D5E53" w:rsidRPr="0095152E" w:rsidRDefault="008D5E53" w:rsidP="00E83AAE">
      <w:pPr>
        <w:spacing w:after="0" w:line="240" w:lineRule="auto"/>
        <w:rPr>
          <w:lang w:val="it-IT"/>
        </w:rPr>
      </w:pPr>
      <w:r w:rsidRPr="0095152E">
        <w:rPr>
          <w:lang w:val="it-IT"/>
        </w:rPr>
        <w:t>MEM-4+1</w:t>
      </w:r>
    </w:p>
    <w:p w:rsidR="008D5E53" w:rsidRDefault="008D5E53" w:rsidP="00E83AAE">
      <w:pPr>
        <w:spacing w:after="0" w:line="240" w:lineRule="auto"/>
      </w:pPr>
      <w:r>
        <w:t>RELIGIE-1</w:t>
      </w:r>
    </w:p>
    <w:p w:rsidR="008D5E53" w:rsidRDefault="008D5E53" w:rsidP="00E83AAE">
      <w:pPr>
        <w:spacing w:after="0" w:line="240" w:lineRule="auto"/>
      </w:pPr>
      <w:r>
        <w:t>EFS-2</w:t>
      </w:r>
    </w:p>
    <w:p w:rsidR="008D5E53" w:rsidRDefault="008D5E53" w:rsidP="00E83AAE">
      <w:pPr>
        <w:spacing w:after="0" w:line="240" w:lineRule="auto"/>
      </w:pPr>
      <w:r>
        <w:t>MM-2</w:t>
      </w:r>
    </w:p>
    <w:p w:rsidR="008D5E53" w:rsidRDefault="008D5E53" w:rsidP="00E83AAE">
      <w:pPr>
        <w:spacing w:after="0" w:line="240" w:lineRule="auto"/>
      </w:pPr>
      <w:r>
        <w:t>AVAP-2</w:t>
      </w:r>
    </w:p>
    <w:p w:rsidR="008D5E53" w:rsidRDefault="008D5E53" w:rsidP="00E83AAE">
      <w:pPr>
        <w:spacing w:after="0" w:line="240" w:lineRule="auto"/>
      </w:pPr>
      <w:r>
        <w:t>DP-1</w:t>
      </w:r>
    </w:p>
    <w:p w:rsidR="008D5E53" w:rsidRDefault="008D5E53" w:rsidP="00E83AAE">
      <w:pPr>
        <w:spacing w:after="0" w:line="240" w:lineRule="auto"/>
      </w:pPr>
      <w:r>
        <w:t>--------------</w:t>
      </w:r>
    </w:p>
    <w:p w:rsidR="008D5E53" w:rsidRDefault="008D5E53" w:rsidP="00E83AAE">
      <w:pPr>
        <w:spacing w:after="0" w:line="240" w:lineRule="auto"/>
      </w:pPr>
      <w:r>
        <w:t>TOTAL=20 ORE</w:t>
      </w:r>
    </w:p>
    <w:p w:rsidR="008D5E53" w:rsidRDefault="008D5E53" w:rsidP="00E83AAE">
      <w:pPr>
        <w:spacing w:after="0"/>
      </w:pPr>
      <w:r>
        <w:t xml:space="preserve">                                                                          </w:t>
      </w:r>
    </w:p>
    <w:sectPr w:rsidR="008D5E53" w:rsidSect="00295DC5">
      <w:footerReference w:type="default" r:id="rId7"/>
      <w:pgSz w:w="15840" w:h="12240" w:orient="landscape"/>
      <w:pgMar w:top="810" w:right="1440" w:bottom="1440" w:left="1890" w:header="708" w:footer="708" w:gutter="0"/>
      <w:pgBorders>
        <w:top w:val="circlesLines" w:sz="30" w:space="1" w:color="auto"/>
        <w:left w:val="circlesLines" w:sz="30" w:space="4" w:color="auto"/>
        <w:bottom w:val="circlesLines" w:sz="30" w:space="1" w:color="auto"/>
        <w:right w:val="circlesLines" w:sz="30" w:space="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E53" w:rsidRDefault="008D5E53" w:rsidP="009D3E14">
      <w:pPr>
        <w:spacing w:after="0" w:line="240" w:lineRule="auto"/>
      </w:pPr>
      <w:r>
        <w:separator/>
      </w:r>
    </w:p>
  </w:endnote>
  <w:endnote w:type="continuationSeparator" w:id="0">
    <w:p w:rsidR="008D5E53" w:rsidRDefault="008D5E53" w:rsidP="009D3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E53" w:rsidRPr="006B4C84" w:rsidRDefault="008D5E53">
    <w:pPr>
      <w:pStyle w:val="Footer"/>
      <w:rPr>
        <w:lang w:val="ro-RO"/>
      </w:rPr>
    </w:pPr>
    <w:r w:rsidRPr="0095152E">
      <w:rPr>
        <w:lang w:val="it-IT"/>
      </w:rPr>
      <w:t xml:space="preserve">   SCOALA GIMN</w:t>
    </w:r>
    <w:r>
      <w:rPr>
        <w:lang w:val="it-IT"/>
      </w:rPr>
      <w:t>AZIALA NR. 1 GURA HUMORULUI</w:t>
    </w:r>
    <w:r w:rsidRPr="0095152E">
      <w:rPr>
        <w:lang w:val="it-IT"/>
      </w:rPr>
      <w:t xml:space="preserve">                                </w:t>
    </w:r>
    <w:r>
      <w:rPr>
        <w:lang w:val="it-IT"/>
      </w:rPr>
      <w:t xml:space="preserve">                                               prof. </w:t>
    </w:r>
    <w:r>
      <w:rPr>
        <w:lang w:val="ro-RO"/>
      </w:rPr>
      <w:t>Înv. primar Cojocaru Crina Maria</w:t>
    </w:r>
  </w:p>
  <w:p w:rsidR="008D5E53" w:rsidRPr="006B4C84" w:rsidRDefault="008D5E53">
    <w:pPr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E53" w:rsidRDefault="008D5E53" w:rsidP="009D3E14">
      <w:pPr>
        <w:spacing w:after="0" w:line="240" w:lineRule="auto"/>
      </w:pPr>
      <w:r>
        <w:separator/>
      </w:r>
    </w:p>
  </w:footnote>
  <w:footnote w:type="continuationSeparator" w:id="0">
    <w:p w:rsidR="008D5E53" w:rsidRDefault="008D5E53" w:rsidP="009D3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01E16"/>
    <w:multiLevelType w:val="hybridMultilevel"/>
    <w:tmpl w:val="C456BE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3BDE"/>
    <w:rsid w:val="00072FFB"/>
    <w:rsid w:val="000A7019"/>
    <w:rsid w:val="001023E0"/>
    <w:rsid w:val="00120E37"/>
    <w:rsid w:val="001C29BF"/>
    <w:rsid w:val="00206C95"/>
    <w:rsid w:val="00295DC5"/>
    <w:rsid w:val="002B4798"/>
    <w:rsid w:val="002E6C65"/>
    <w:rsid w:val="00391B3D"/>
    <w:rsid w:val="004B5489"/>
    <w:rsid w:val="004D59EA"/>
    <w:rsid w:val="00505820"/>
    <w:rsid w:val="00554353"/>
    <w:rsid w:val="00623444"/>
    <w:rsid w:val="00682D0A"/>
    <w:rsid w:val="006B4C84"/>
    <w:rsid w:val="006E024C"/>
    <w:rsid w:val="00731215"/>
    <w:rsid w:val="00757E2F"/>
    <w:rsid w:val="007963BC"/>
    <w:rsid w:val="007D7125"/>
    <w:rsid w:val="007F3F5A"/>
    <w:rsid w:val="008832EC"/>
    <w:rsid w:val="008D56A0"/>
    <w:rsid w:val="008D5E53"/>
    <w:rsid w:val="0095152E"/>
    <w:rsid w:val="009A16B0"/>
    <w:rsid w:val="009B4CC9"/>
    <w:rsid w:val="009D3E14"/>
    <w:rsid w:val="009F0C8C"/>
    <w:rsid w:val="00A32B95"/>
    <w:rsid w:val="00A51D86"/>
    <w:rsid w:val="00A56B32"/>
    <w:rsid w:val="00AB32F9"/>
    <w:rsid w:val="00BB216C"/>
    <w:rsid w:val="00BC1F84"/>
    <w:rsid w:val="00CA4325"/>
    <w:rsid w:val="00D031E6"/>
    <w:rsid w:val="00D33BDE"/>
    <w:rsid w:val="00D67F34"/>
    <w:rsid w:val="00D861BA"/>
    <w:rsid w:val="00E12DC6"/>
    <w:rsid w:val="00E30A48"/>
    <w:rsid w:val="00E440C0"/>
    <w:rsid w:val="00E83AAE"/>
    <w:rsid w:val="00F803BE"/>
    <w:rsid w:val="00FE424E"/>
    <w:rsid w:val="00FE574D"/>
    <w:rsid w:val="00FF4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F3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33BDE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9D3E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D3E14"/>
  </w:style>
  <w:style w:type="paragraph" w:styleId="Footer">
    <w:name w:val="footer"/>
    <w:basedOn w:val="Normal"/>
    <w:link w:val="FooterChar"/>
    <w:uiPriority w:val="99"/>
    <w:semiHidden/>
    <w:rsid w:val="009D3E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D3E14"/>
  </w:style>
  <w:style w:type="paragraph" w:styleId="ListParagraph">
    <w:name w:val="List Paragraph"/>
    <w:basedOn w:val="Normal"/>
    <w:uiPriority w:val="99"/>
    <w:qFormat/>
    <w:rsid w:val="00D861BA"/>
    <w:pPr>
      <w:ind w:left="720"/>
    </w:pPr>
  </w:style>
  <w:style w:type="character" w:styleId="Strong">
    <w:name w:val="Strong"/>
    <w:basedOn w:val="DefaultParagraphFont"/>
    <w:uiPriority w:val="99"/>
    <w:qFormat/>
    <w:locked/>
    <w:rsid w:val="007D7125"/>
    <w:rPr>
      <w:b/>
      <w:bCs/>
    </w:rPr>
  </w:style>
  <w:style w:type="character" w:styleId="Emphasis">
    <w:name w:val="Emphasis"/>
    <w:basedOn w:val="DefaultParagraphFont"/>
    <w:uiPriority w:val="99"/>
    <w:qFormat/>
    <w:locked/>
    <w:rsid w:val="007D712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65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654340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5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65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65433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654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654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65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7654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1</Pages>
  <Words>181</Words>
  <Characters>1051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LUNI</dc:title>
  <dc:subject/>
  <dc:creator>Maria</dc:creator>
  <cp:keywords/>
  <dc:description/>
  <cp:lastModifiedBy>Cristi</cp:lastModifiedBy>
  <cp:revision>11</cp:revision>
  <cp:lastPrinted>2015-09-05T09:17:00Z</cp:lastPrinted>
  <dcterms:created xsi:type="dcterms:W3CDTF">2015-09-05T08:02:00Z</dcterms:created>
  <dcterms:modified xsi:type="dcterms:W3CDTF">2015-09-05T09:22:00Z</dcterms:modified>
</cp:coreProperties>
</file>